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1CBB" w:rsidRPr="000167F3" w:rsidRDefault="00691CBB" w:rsidP="00940451">
      <w:pPr>
        <w:rPr>
          <w:rFonts w:ascii="Times New Roman" w:hAnsi="Times New Roman"/>
          <w:sz w:val="28"/>
          <w:szCs w:val="28"/>
          <w:lang w:val="tt-RU"/>
        </w:rPr>
      </w:pPr>
      <w:r w:rsidRPr="000167F3">
        <w:rPr>
          <w:rFonts w:ascii="Times New Roman" w:hAnsi="Times New Roman"/>
          <w:sz w:val="28"/>
          <w:szCs w:val="28"/>
          <w:lang w:val="tt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8.5pt;height:798pt">
            <v:imagedata r:id="rId5" o:title=""/>
          </v:shape>
        </w:pict>
      </w:r>
      <w:r w:rsidRPr="00C118C6">
        <w:rPr>
          <w:rFonts w:ascii="Times New Roman" w:hAnsi="Times New Roman"/>
          <w:b/>
          <w:sz w:val="24"/>
          <w:szCs w:val="24"/>
          <w:lang w:val="tt-RU"/>
        </w:rPr>
        <w:t>Максат:</w:t>
      </w:r>
      <w:r>
        <w:rPr>
          <w:rFonts w:ascii="Times New Roman" w:hAnsi="Times New Roman"/>
          <w:sz w:val="24"/>
          <w:szCs w:val="24"/>
          <w:lang w:val="tt-RU"/>
        </w:rPr>
        <w:t xml:space="preserve"> Мәктәпкәчә белемнең федерал</w:t>
      </w:r>
      <w:r w:rsidRPr="009B20AC">
        <w:rPr>
          <w:rFonts w:ascii="Times New Roman" w:hAnsi="Times New Roman"/>
          <w:sz w:val="24"/>
          <w:szCs w:val="24"/>
          <w:lang w:val="tt-RU"/>
        </w:rPr>
        <w:t xml:space="preserve">ь </w:t>
      </w:r>
      <w:r>
        <w:rPr>
          <w:rFonts w:ascii="Times New Roman" w:hAnsi="Times New Roman"/>
          <w:sz w:val="24"/>
          <w:szCs w:val="24"/>
          <w:lang w:val="tt-RU"/>
        </w:rPr>
        <w:t>дәүләт белем стандартына (алга таба МБ ФДБС) туры китереп МБМБУ “Бөрбаш балалар бакчасы” нда педагогик эшчәнлек оештыруның идарә итү-оештыру һәм методик яктан тәэмин ителешенең бербөтен системасын булдыру.</w:t>
      </w:r>
    </w:p>
    <w:p w:rsidR="00691CBB" w:rsidRPr="00C118C6" w:rsidRDefault="00691CBB" w:rsidP="00940451">
      <w:pPr>
        <w:rPr>
          <w:rFonts w:ascii="Times New Roman" w:hAnsi="Times New Roman"/>
          <w:b/>
          <w:sz w:val="24"/>
          <w:szCs w:val="24"/>
          <w:lang w:val="tt-RU"/>
        </w:rPr>
      </w:pPr>
      <w:r w:rsidRPr="00C118C6">
        <w:rPr>
          <w:rFonts w:ascii="Times New Roman" w:hAnsi="Times New Roman"/>
          <w:b/>
          <w:sz w:val="24"/>
          <w:szCs w:val="24"/>
          <w:lang w:val="tt-RU"/>
        </w:rPr>
        <w:t xml:space="preserve">Бурычлар: </w:t>
      </w:r>
    </w:p>
    <w:p w:rsidR="00691CBB" w:rsidRDefault="00691CBB" w:rsidP="009B20AC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1. МБМБУ “Бөрбаш балалар бакчасы” нда МБ ФДБС кертү һәм тормышка ашыру өчен шартлар булдыру</w:t>
      </w:r>
    </w:p>
    <w:p w:rsidR="00691CBB" w:rsidRDefault="00691CBB" w:rsidP="009B20AC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2. МБМБУ “Бөрбаш балалар бакчасы”ның норматив хокукый базасын МБ ФДБС таләпләренә туры китерү.</w:t>
      </w:r>
    </w:p>
    <w:p w:rsidR="00691CBB" w:rsidRDefault="00691CBB" w:rsidP="009B20AC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3. МБ ФДБС МБМБУ “Бөрбаш балалар бакчасы”нда тормышка ашыруны методик һәм мәг</w:t>
      </w:r>
      <w:r w:rsidRPr="009B20AC">
        <w:rPr>
          <w:rFonts w:ascii="Times New Roman" w:hAnsi="Times New Roman"/>
          <w:sz w:val="24"/>
          <w:szCs w:val="24"/>
          <w:lang w:val="tt-RU"/>
        </w:rPr>
        <w:t>ъ</w:t>
      </w:r>
      <w:r>
        <w:rPr>
          <w:rFonts w:ascii="Times New Roman" w:hAnsi="Times New Roman"/>
          <w:sz w:val="24"/>
          <w:szCs w:val="24"/>
          <w:lang w:val="tt-RU"/>
        </w:rPr>
        <w:t>лүмати яктан тәэмин итү.</w:t>
      </w:r>
    </w:p>
    <w:p w:rsidR="00691CBB" w:rsidRDefault="00691CBB" w:rsidP="009B20AC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4. МБМБУ “Бөрбаш балалар бакчасы”ында МБ ФДБС  тормышка ашыруны көйли торган идарә итү- оештыру карары эшкәртү.</w:t>
      </w:r>
    </w:p>
    <w:p w:rsidR="00691CBB" w:rsidRDefault="00691CBB" w:rsidP="009B20AC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5. МБМБУ “Бөрбаш балалар бакчасы”нда эфектив кадрлар политикасы оештыру.</w:t>
      </w:r>
    </w:p>
    <w:p w:rsidR="00691CBB" w:rsidRDefault="00691CBB" w:rsidP="009B20AC">
      <w:pPr>
        <w:rPr>
          <w:rFonts w:ascii="Times New Roman" w:hAnsi="Times New Roman"/>
          <w:sz w:val="24"/>
          <w:szCs w:val="24"/>
          <w:lang w:val="tt-RU"/>
        </w:rPr>
      </w:pPr>
    </w:p>
    <w:p w:rsidR="00691CBB" w:rsidRPr="00C118C6" w:rsidRDefault="00691CBB" w:rsidP="009B20AC">
      <w:pPr>
        <w:rPr>
          <w:rFonts w:ascii="Times New Roman" w:hAnsi="Times New Roman"/>
          <w:b/>
          <w:sz w:val="24"/>
          <w:szCs w:val="24"/>
          <w:lang w:val="tt-RU"/>
        </w:rPr>
      </w:pPr>
      <w:r w:rsidRPr="00C118C6">
        <w:rPr>
          <w:rFonts w:ascii="Times New Roman" w:hAnsi="Times New Roman"/>
          <w:b/>
          <w:sz w:val="24"/>
          <w:szCs w:val="24"/>
          <w:lang w:val="tt-RU"/>
        </w:rPr>
        <w:t>Көтелгән нәтиҗәләр:</w:t>
      </w:r>
    </w:p>
    <w:p w:rsidR="00691CBB" w:rsidRDefault="00691CBB" w:rsidP="009B20AC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1. МБМБУ “Бөрбаш балалар бакчасы”нда  МБ ФДБС кертү һәм тормышка ашыру өчен шартлар тудырылган.</w:t>
      </w:r>
    </w:p>
    <w:p w:rsidR="00691CBB" w:rsidRDefault="00691CBB" w:rsidP="009B20AC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2. МБМБУ “Бөрбаш балалар бакчасы”ның  нормптив-хокукый базасы  МБ ФДБС таләпләренә туры килә.</w:t>
      </w:r>
    </w:p>
    <w:p w:rsidR="00691CBB" w:rsidRDefault="00691CBB" w:rsidP="009B20AC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3. МБМБУ “Бөрбаш балалар бакчасы”нда  МБ ФДБС тормышка ашыру  методик яктан тәэмин итү оештырылган </w:t>
      </w:r>
    </w:p>
    <w:p w:rsidR="00691CBB" w:rsidRDefault="00691CBB" w:rsidP="009B20AC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4.</w:t>
      </w:r>
      <w:r w:rsidRPr="00E06D9E"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МБМБУ “Бөрбаш балалар бакчасы” нда  МБ ФДБС  тормышка ашыруны көйли торган  идарә итү-оештыру карары эшкәртелгән.</w:t>
      </w:r>
    </w:p>
    <w:p w:rsidR="00691CBB" w:rsidRDefault="00691CBB" w:rsidP="009B20AC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5.  МБМБУ “Бөрбаш балалар бакчасы”нда МБ ФДБС тормышка ашырырга  мөмкинлек бирә торган эффектив кадрлар политикасы оештырылган.</w:t>
      </w:r>
    </w:p>
    <w:p w:rsidR="00691CBB" w:rsidRDefault="00691CBB" w:rsidP="009B20AC">
      <w:pPr>
        <w:rPr>
          <w:rFonts w:ascii="Times New Roman" w:hAnsi="Times New Roman"/>
          <w:sz w:val="24"/>
          <w:szCs w:val="24"/>
          <w:lang w:val="tt-RU"/>
        </w:rPr>
      </w:pPr>
    </w:p>
    <w:p w:rsidR="00691CBB" w:rsidRDefault="00691CBB" w:rsidP="009B20AC">
      <w:pPr>
        <w:rPr>
          <w:rFonts w:ascii="Times New Roman" w:hAnsi="Times New Roman"/>
          <w:sz w:val="24"/>
          <w:szCs w:val="24"/>
          <w:lang w:val="tt-RU"/>
        </w:rPr>
      </w:pPr>
    </w:p>
    <w:p w:rsidR="00691CBB" w:rsidRDefault="00691CBB" w:rsidP="009B20AC">
      <w:pPr>
        <w:rPr>
          <w:rFonts w:ascii="Times New Roman" w:hAnsi="Times New Roman"/>
          <w:sz w:val="24"/>
          <w:szCs w:val="24"/>
          <w:lang w:val="tt-RU"/>
        </w:rPr>
      </w:pPr>
    </w:p>
    <w:p w:rsidR="00691CBB" w:rsidRDefault="00691CBB" w:rsidP="009B20AC">
      <w:pPr>
        <w:rPr>
          <w:rFonts w:ascii="Times New Roman" w:hAnsi="Times New Roman"/>
          <w:sz w:val="24"/>
          <w:szCs w:val="24"/>
          <w:lang w:val="tt-RU"/>
        </w:rPr>
      </w:pPr>
    </w:p>
    <w:p w:rsidR="00691CBB" w:rsidRDefault="00691CBB" w:rsidP="009B20AC">
      <w:pPr>
        <w:rPr>
          <w:rFonts w:ascii="Times New Roman" w:hAnsi="Times New Roman"/>
          <w:sz w:val="24"/>
          <w:szCs w:val="24"/>
          <w:lang w:val="tt-RU"/>
        </w:rPr>
      </w:pPr>
    </w:p>
    <w:p w:rsidR="00691CBB" w:rsidRDefault="00691CBB" w:rsidP="009B20AC">
      <w:pPr>
        <w:rPr>
          <w:rFonts w:ascii="Times New Roman" w:hAnsi="Times New Roman"/>
          <w:sz w:val="24"/>
          <w:szCs w:val="24"/>
          <w:lang w:val="tt-RU"/>
        </w:rPr>
      </w:pPr>
    </w:p>
    <w:p w:rsidR="00691CBB" w:rsidRDefault="00691CBB" w:rsidP="009B20AC">
      <w:pPr>
        <w:rPr>
          <w:rFonts w:ascii="Times New Roman" w:hAnsi="Times New Roman"/>
          <w:sz w:val="24"/>
          <w:szCs w:val="24"/>
          <w:lang w:val="tt-RU"/>
        </w:rPr>
      </w:pPr>
    </w:p>
    <w:tbl>
      <w:tblPr>
        <w:tblW w:w="11520" w:type="dxa"/>
        <w:tblInd w:w="-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774"/>
        <w:gridCol w:w="3241"/>
        <w:gridCol w:w="2410"/>
        <w:gridCol w:w="1559"/>
        <w:gridCol w:w="1559"/>
        <w:gridCol w:w="1977"/>
      </w:tblGrid>
      <w:tr w:rsidR="00691CBB" w:rsidRPr="00425C51" w:rsidTr="000167F3">
        <w:tc>
          <w:tcPr>
            <w:tcW w:w="774" w:type="dxa"/>
            <w:vMerge w:val="restart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3241" w:type="dxa"/>
            <w:vMerge w:val="restart"/>
          </w:tcPr>
          <w:p w:rsidR="00691CBB" w:rsidRPr="00425C51" w:rsidRDefault="00691CBB" w:rsidP="00425C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Эш төре, исеме</w:t>
            </w:r>
          </w:p>
        </w:tc>
        <w:tc>
          <w:tcPr>
            <w:tcW w:w="2410" w:type="dxa"/>
            <w:vMerge w:val="restart"/>
          </w:tcPr>
          <w:p w:rsidR="00691CBB" w:rsidRPr="00425C51" w:rsidRDefault="00691CBB" w:rsidP="00425C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Җаваплы</w:t>
            </w:r>
          </w:p>
        </w:tc>
        <w:tc>
          <w:tcPr>
            <w:tcW w:w="5095" w:type="dxa"/>
            <w:gridSpan w:val="3"/>
          </w:tcPr>
          <w:p w:rsidR="00691CBB" w:rsidRPr="00425C51" w:rsidRDefault="00691CBB" w:rsidP="00425C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Томышка ашыру вакыты</w:t>
            </w:r>
          </w:p>
        </w:tc>
      </w:tr>
      <w:tr w:rsidR="00691CBB" w:rsidRPr="00425C51" w:rsidTr="000167F3">
        <w:tc>
          <w:tcPr>
            <w:tcW w:w="774" w:type="dxa"/>
            <w:vMerge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241" w:type="dxa"/>
            <w:vMerge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vMerge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2013 ел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2014 ел</w:t>
            </w:r>
          </w:p>
        </w:tc>
        <w:tc>
          <w:tcPr>
            <w:tcW w:w="1977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2015 ел</w:t>
            </w:r>
          </w:p>
        </w:tc>
      </w:tr>
      <w:tr w:rsidR="00691CBB" w:rsidRPr="00425C51" w:rsidTr="000167F3">
        <w:tc>
          <w:tcPr>
            <w:tcW w:w="11520" w:type="dxa"/>
            <w:gridSpan w:val="6"/>
          </w:tcPr>
          <w:p w:rsidR="00691CBB" w:rsidRPr="00425C51" w:rsidRDefault="00691CBB" w:rsidP="00425C5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Хокукый – норматив  яктан тәэмин ителү</w:t>
            </w:r>
          </w:p>
        </w:tc>
      </w:tr>
      <w:tr w:rsidR="00691CBB" w:rsidRPr="00425C51" w:rsidTr="000167F3">
        <w:tc>
          <w:tcPr>
            <w:tcW w:w="774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41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МБ ФДБС педагогик  эшчәнлеккә кертүнең  планын эшкәртү раслау.</w:t>
            </w:r>
          </w:p>
        </w:tc>
        <w:tc>
          <w:tcPr>
            <w:tcW w:w="2410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 мөдире – Шарифуллина Р.Х. , Өлкән тәрбияче- Шакирова Г.Г.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Сентябр</w:t>
            </w:r>
            <w:r w:rsidRPr="00425C51">
              <w:rPr>
                <w:rFonts w:ascii="Times New Roman" w:hAnsi="Times New Roman"/>
                <w:sz w:val="24"/>
                <w:szCs w:val="24"/>
              </w:rPr>
              <w:t>ь - октябрь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77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91CBB" w:rsidRPr="00425C51" w:rsidTr="000167F3">
        <w:tc>
          <w:tcPr>
            <w:tcW w:w="774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241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 ФДБС эшчәнлеккә кертү тормышка ашыруны регламентлаштыра торган федераль, региональ, муниципаль югарырылыкта хокукый-норматив мәгълүматлар  базасын формалаштыру. </w:t>
            </w:r>
          </w:p>
        </w:tc>
        <w:tc>
          <w:tcPr>
            <w:tcW w:w="2410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 мөдире – Шарифуллина Р.Х. , Өлкән тәрбияче- Шакирова Г.Г.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Материал</w:t>
            </w:r>
          </w:p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ларның кереп торуына карап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Материал</w:t>
            </w:r>
          </w:p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ларның кереп торуына карап</w:t>
            </w:r>
          </w:p>
        </w:tc>
        <w:tc>
          <w:tcPr>
            <w:tcW w:w="1977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Материал</w:t>
            </w:r>
          </w:p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лар</w:t>
            </w:r>
          </w:p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ның кереп торуына карап</w:t>
            </w:r>
          </w:p>
        </w:tc>
      </w:tr>
      <w:tr w:rsidR="00691CBB" w:rsidRPr="00425C51" w:rsidTr="000167F3">
        <w:tc>
          <w:tcPr>
            <w:tcW w:w="774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241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МБМБУ “Бөрбаш балалар бакчасы”ның яңа уставынада МБ ФДБС чагылдыру</w:t>
            </w:r>
          </w:p>
        </w:tc>
        <w:tc>
          <w:tcPr>
            <w:tcW w:w="2410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 мөдире – Шарифуллина Р.Х.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январ</w:t>
            </w:r>
            <w:r w:rsidRPr="00425C51">
              <w:rPr>
                <w:rFonts w:ascii="Times New Roman" w:hAnsi="Times New Roman"/>
                <w:sz w:val="24"/>
                <w:szCs w:val="24"/>
              </w:rPr>
              <w:t>ь</w:t>
            </w:r>
          </w:p>
        </w:tc>
        <w:tc>
          <w:tcPr>
            <w:tcW w:w="1977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91CBB" w:rsidRPr="00425C51" w:rsidTr="000167F3">
        <w:tc>
          <w:tcPr>
            <w:tcW w:w="774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241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МБ ФДБС  эшчәнлеккә кертү, тормышка ашыруны регламентлаштыра торган приказларны, локаль актларны әзерләү, төзәтмәләр кертү.</w:t>
            </w:r>
          </w:p>
        </w:tc>
        <w:tc>
          <w:tcPr>
            <w:tcW w:w="2410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 мөдире – Шарифуллина Р.Х.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  <w:tc>
          <w:tcPr>
            <w:tcW w:w="1977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</w:tr>
      <w:tr w:rsidR="00691CBB" w:rsidRPr="00425C51" w:rsidTr="000167F3">
        <w:tc>
          <w:tcPr>
            <w:tcW w:w="774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241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МБ ФДБС на туры китереп  реестрдан үрнәк белем бирү программасын билгеләү, белем бирү процессында куллана торган методик әдәбият, әсбаплар белән тәэмин ителешне булдыру</w:t>
            </w:r>
          </w:p>
        </w:tc>
        <w:tc>
          <w:tcPr>
            <w:tcW w:w="2410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 мөдире – Шарифуллина Р.Х. , Өлкән тәрбияче- Шакирова Г.Г.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1 нче яртыеллыкта</w:t>
            </w:r>
          </w:p>
        </w:tc>
        <w:tc>
          <w:tcPr>
            <w:tcW w:w="1977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91CBB" w:rsidRPr="00425C51" w:rsidTr="000167F3">
        <w:tc>
          <w:tcPr>
            <w:tcW w:w="774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241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 ФДБС на туры китереп  мәктәпкәчә белемнең төп белем бирү программасын проектлаштырырга һәм эшкәртүгә әзерләү </w:t>
            </w:r>
          </w:p>
        </w:tc>
        <w:tc>
          <w:tcPr>
            <w:tcW w:w="2410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Өлкән тәрбияче- Шакирова Г.Г.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  <w:tc>
          <w:tcPr>
            <w:tcW w:w="1977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91CBB" w:rsidRPr="00425C51" w:rsidTr="000167F3">
        <w:tc>
          <w:tcPr>
            <w:tcW w:w="774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241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МБ ФДБС на туры китереп МБМБУ “Бөрбаш балалар” бакчасы” ның  төп гомуми  белем бирү программасын раслау.</w:t>
            </w:r>
          </w:p>
        </w:tc>
        <w:tc>
          <w:tcPr>
            <w:tcW w:w="2410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 мөдире – Шарифуллина Р.Х.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  <w:tc>
          <w:tcPr>
            <w:tcW w:w="1977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</w:tr>
      <w:tr w:rsidR="00691CBB" w:rsidRPr="00425C51" w:rsidTr="000167F3">
        <w:tc>
          <w:tcPr>
            <w:tcW w:w="774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241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МБМБУ “Бөрбаш балалар бакчасы” ның  МБ ФДБС на  туры китереп усеш программасын эшкәртү</w:t>
            </w:r>
          </w:p>
        </w:tc>
        <w:tc>
          <w:tcPr>
            <w:tcW w:w="2410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Эшче төркем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1 нче яртыеллыкта</w:t>
            </w:r>
          </w:p>
        </w:tc>
        <w:tc>
          <w:tcPr>
            <w:tcW w:w="1977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91CBB" w:rsidRPr="00425C51" w:rsidTr="000167F3">
        <w:tc>
          <w:tcPr>
            <w:tcW w:w="11520" w:type="dxa"/>
            <w:gridSpan w:val="6"/>
          </w:tcPr>
          <w:p w:rsidR="00691CBB" w:rsidRPr="00425C51" w:rsidRDefault="00691CBB" w:rsidP="00425C5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Оештыру</w:t>
            </w:r>
          </w:p>
        </w:tc>
      </w:tr>
      <w:tr w:rsidR="00691CBB" w:rsidRPr="00425C51" w:rsidTr="000167F3">
        <w:tc>
          <w:tcPr>
            <w:tcW w:w="774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41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МБ ФДБС эшчәнлеккә кертүгә әзерләү буенча эшче төркем төзү.</w:t>
            </w:r>
          </w:p>
        </w:tc>
        <w:tc>
          <w:tcPr>
            <w:tcW w:w="2410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 мөдире – Шарифуллина Р.Х.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1 нче яртыеллыкта</w:t>
            </w:r>
          </w:p>
        </w:tc>
        <w:tc>
          <w:tcPr>
            <w:tcW w:w="1977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91CBB" w:rsidRPr="00425C51" w:rsidTr="000167F3">
        <w:tc>
          <w:tcPr>
            <w:tcW w:w="774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241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МБ ФДБС эшчәнлеккә кертүне  әзерләү буенча  эшче төркемнең эшчәнлеген оештыру</w:t>
            </w:r>
          </w:p>
        </w:tc>
        <w:tc>
          <w:tcPr>
            <w:tcW w:w="2410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 мөдире – Шарифуллина Р.Х. , Өлкән тәрбияче- Шакирова Г.Г.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  <w:tc>
          <w:tcPr>
            <w:tcW w:w="1977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</w:tr>
      <w:tr w:rsidR="00691CBB" w:rsidRPr="00425C51" w:rsidTr="000167F3">
        <w:tc>
          <w:tcPr>
            <w:tcW w:w="774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241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Белем учреждениесенең (алга таба БУ) педагогик коллективның МБ ФДБС эшчәнлеккә кертүгә әзерлеген бәяләү</w:t>
            </w:r>
          </w:p>
        </w:tc>
        <w:tc>
          <w:tcPr>
            <w:tcW w:w="2410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 мөдире – Шарифуллина Р.Х. , Өлкән тәрбияче- Шакирова Г.Г.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  <w:tc>
          <w:tcPr>
            <w:tcW w:w="1977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91CBB" w:rsidRPr="00425C51" w:rsidTr="000167F3">
        <w:tc>
          <w:tcPr>
            <w:tcW w:w="774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241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БУ администра</w:t>
            </w:r>
            <w:r w:rsidRPr="00425C51">
              <w:rPr>
                <w:rFonts w:ascii="Times New Roman" w:hAnsi="Times New Roman"/>
                <w:sz w:val="24"/>
                <w:szCs w:val="24"/>
              </w:rPr>
              <w:t>циясе, педагогик коллективы РФ М</w:t>
            </w: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 w:rsidRPr="00425C51">
              <w:rPr>
                <w:rFonts w:ascii="Times New Roman" w:hAnsi="Times New Roman"/>
                <w:sz w:val="24"/>
                <w:szCs w:val="24"/>
              </w:rPr>
              <w:t xml:space="preserve">гариф </w:t>
            </w: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һә</w:t>
            </w:r>
            <w:r w:rsidRPr="00425C51">
              <w:rPr>
                <w:rFonts w:ascii="Times New Roman" w:hAnsi="Times New Roman"/>
                <w:sz w:val="24"/>
                <w:szCs w:val="24"/>
              </w:rPr>
              <w:t>м Ф</w:t>
            </w: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 w:rsidRPr="00425C51">
              <w:rPr>
                <w:rFonts w:ascii="Times New Roman" w:hAnsi="Times New Roman"/>
                <w:sz w:val="24"/>
                <w:szCs w:val="24"/>
              </w:rPr>
              <w:t>н министрлыгы</w:t>
            </w: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ның МБ ФДБС турында материалларын өйрәнү</w:t>
            </w:r>
          </w:p>
        </w:tc>
        <w:tc>
          <w:tcPr>
            <w:tcW w:w="2410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 мөдире – Шарифуллина Р.Х. , Өлкән тәрбияче- Шакирова Г.Г.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Материалларның кереп торуына карап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Материалларның кереп торуына карап</w:t>
            </w:r>
          </w:p>
        </w:tc>
        <w:tc>
          <w:tcPr>
            <w:tcW w:w="1977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Материалларның кереп торуына карап</w:t>
            </w:r>
          </w:p>
        </w:tc>
      </w:tr>
      <w:tr w:rsidR="00691CBB" w:rsidRPr="00425C51" w:rsidTr="000167F3">
        <w:tc>
          <w:tcPr>
            <w:tcW w:w="774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241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 ФДБС кертүне көйли торган  хокукый-норматив документлар белән таныштыру буенча  инструктив-методик киңәшмә үткәрү </w:t>
            </w:r>
          </w:p>
        </w:tc>
        <w:tc>
          <w:tcPr>
            <w:tcW w:w="2410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 мөдире – Шарифуллина Р.Х. , Өлкән тәрбияче- Шакирова Г.Г.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Хокукый-норматив документларның керүенә карап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Хокукый-норматив документларның керүенә карап</w:t>
            </w:r>
          </w:p>
        </w:tc>
        <w:tc>
          <w:tcPr>
            <w:tcW w:w="1977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Хокукый-норматив документларның керүенә карап</w:t>
            </w:r>
          </w:p>
        </w:tc>
      </w:tr>
      <w:tr w:rsidR="00691CBB" w:rsidRPr="000167F3" w:rsidTr="000167F3">
        <w:tc>
          <w:tcPr>
            <w:tcW w:w="774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241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МБ ФДБС эшчәнлеккә кертү сорауларын оператив киңәшмәләрдә, семинар, педсоветларда карау.</w:t>
            </w:r>
          </w:p>
        </w:tc>
        <w:tc>
          <w:tcPr>
            <w:tcW w:w="2410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 мөдире – Шарифуллина Р.Х. , Өлкән тәрбияче- Шакирова Г.Г.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Елга 2 дән дә аз түгел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Елга 3 тән дә аз түгел</w:t>
            </w:r>
          </w:p>
        </w:tc>
        <w:tc>
          <w:tcPr>
            <w:tcW w:w="1977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Елга 3 тән дә аз түгел</w:t>
            </w:r>
          </w:p>
        </w:tc>
      </w:tr>
      <w:tr w:rsidR="00691CBB" w:rsidRPr="00425C51" w:rsidTr="000167F3">
        <w:tc>
          <w:tcPr>
            <w:tcW w:w="774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241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“МБ ФДБС өйрәнәбез һәм эшлибез” темасын яктырткан эчке даими эшли торган практик юнәлешле педагоглар  өчен семинар эшен оештыру.</w:t>
            </w:r>
          </w:p>
        </w:tc>
        <w:tc>
          <w:tcPr>
            <w:tcW w:w="2410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Өлкән тәрбияче- Шакирова Г.Г.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  <w:tc>
          <w:tcPr>
            <w:tcW w:w="1977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</w:tr>
      <w:tr w:rsidR="00691CBB" w:rsidRPr="00425C51" w:rsidTr="000167F3">
        <w:tc>
          <w:tcPr>
            <w:tcW w:w="774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241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Педагогларның “МБ ФДБС на күчү эшен оештыру” темасына оештырылган муниципаль, республика, региональ югарылыкта укыту- семинарларында катнашуларын булдыру.</w:t>
            </w:r>
          </w:p>
        </w:tc>
        <w:tc>
          <w:tcPr>
            <w:tcW w:w="2410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Өлкән тәрбияче- Шакирова Г.Г.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  <w:tc>
          <w:tcPr>
            <w:tcW w:w="1977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</w:tr>
      <w:tr w:rsidR="00691CBB" w:rsidRPr="00425C51" w:rsidTr="000167F3">
        <w:tc>
          <w:tcPr>
            <w:tcW w:w="774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3241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МБ ФДБС туры китереп методик  әсбаплар туплау</w:t>
            </w:r>
          </w:p>
        </w:tc>
        <w:tc>
          <w:tcPr>
            <w:tcW w:w="2410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Өлкән тәрбияче- Шакирова Г.Г.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  <w:tc>
          <w:tcPr>
            <w:tcW w:w="1977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</w:tr>
      <w:tr w:rsidR="00691CBB" w:rsidRPr="00425C51" w:rsidTr="000167F3">
        <w:tc>
          <w:tcPr>
            <w:tcW w:w="11520" w:type="dxa"/>
            <w:gridSpan w:val="6"/>
          </w:tcPr>
          <w:p w:rsidR="00691CBB" w:rsidRPr="00425C51" w:rsidRDefault="00691CBB" w:rsidP="00425C5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Кадрлар белән тәэмин ителү</w:t>
            </w:r>
          </w:p>
        </w:tc>
      </w:tr>
      <w:tr w:rsidR="00691CBB" w:rsidRPr="00425C51" w:rsidTr="000167F3">
        <w:tc>
          <w:tcPr>
            <w:tcW w:w="774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41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БУ эшчәнлегенә МБ  ФДБС кертү сәбәпле педагогик, җитәкче, кече тәрбиячеләрнең белем күтәрү, кабат әзерләү графикларын тормышка ашыру</w:t>
            </w:r>
          </w:p>
        </w:tc>
        <w:tc>
          <w:tcPr>
            <w:tcW w:w="2410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 мөдире – Шарифуллина Р.Х.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  <w:tc>
          <w:tcPr>
            <w:tcW w:w="1977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</w:tr>
      <w:tr w:rsidR="00691CBB" w:rsidRPr="00425C51" w:rsidTr="000167F3">
        <w:tc>
          <w:tcPr>
            <w:tcW w:w="774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241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Педагогларның квалификация  күтәрүен эчкебелем күтәрү системасы аша оештыру</w:t>
            </w:r>
          </w:p>
        </w:tc>
        <w:tc>
          <w:tcPr>
            <w:tcW w:w="2410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Өлкән тәрбияче- Шакирова Г.Г.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  <w:tc>
          <w:tcPr>
            <w:tcW w:w="1977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</w:tr>
      <w:tr w:rsidR="00691CBB" w:rsidRPr="00425C51" w:rsidTr="000167F3">
        <w:tc>
          <w:tcPr>
            <w:tcW w:w="774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241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2014  һәм алдагы елларга  БУ кадрлар белән тәэмин ителүне фаразлау</w:t>
            </w:r>
          </w:p>
        </w:tc>
        <w:tc>
          <w:tcPr>
            <w:tcW w:w="2410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 мөдире – Шарифуллина Р.Х.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77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91CBB" w:rsidRPr="00425C51" w:rsidTr="000167F3">
        <w:tc>
          <w:tcPr>
            <w:tcW w:w="11520" w:type="dxa"/>
            <w:gridSpan w:val="6"/>
          </w:tcPr>
          <w:p w:rsidR="00691CBB" w:rsidRPr="00425C51" w:rsidRDefault="00691CBB" w:rsidP="00425C5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Фәнни – методик тәэмин ителү</w:t>
            </w:r>
          </w:p>
        </w:tc>
      </w:tr>
      <w:tr w:rsidR="00691CBB" w:rsidRPr="00425C51" w:rsidTr="000167F3">
        <w:tc>
          <w:tcPr>
            <w:tcW w:w="774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41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“ФДБС – РФ мәктәпкәчә тәрбия  системасы үсеше юнәлеше” (педагогларны МБ ФДБС белән таныштыру)</w:t>
            </w:r>
          </w:p>
        </w:tc>
        <w:tc>
          <w:tcPr>
            <w:tcW w:w="2410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 мөдире – Шарифуллина Р.Х.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Ноябр</w:t>
            </w:r>
            <w:r w:rsidRPr="00425C51">
              <w:rPr>
                <w:rFonts w:ascii="Times New Roman" w:hAnsi="Times New Roman"/>
                <w:sz w:val="24"/>
                <w:szCs w:val="24"/>
              </w:rPr>
              <w:t>ь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77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91CBB" w:rsidRPr="00425C51" w:rsidTr="000167F3">
        <w:tc>
          <w:tcPr>
            <w:tcW w:w="774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241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Педагогларның белем мөмкинлекләрен, һөнәри авырсынуларын бәяләү максатыннан диагностика уздыру.</w:t>
            </w:r>
          </w:p>
        </w:tc>
        <w:tc>
          <w:tcPr>
            <w:tcW w:w="2410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Өлкән тәрбияче- Шакирова Г.Г.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  <w:tc>
          <w:tcPr>
            <w:tcW w:w="1977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91CBB" w:rsidRPr="00425C51" w:rsidTr="000167F3">
        <w:tc>
          <w:tcPr>
            <w:tcW w:w="774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241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Педагогларның әти-әниләрнең  МБ ФДБС турында аң-белемнәрен киңәйтү максатыннан консультацияләр, педагогик сәгатьләр, семинар-практикумнар уздыру</w:t>
            </w:r>
          </w:p>
        </w:tc>
        <w:tc>
          <w:tcPr>
            <w:tcW w:w="2410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 мөдире – Шарифуллина Р.Х. , Өлкән тәрбияче- Шакирова Г.Г.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  <w:tc>
          <w:tcPr>
            <w:tcW w:w="1977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</w:tr>
      <w:tr w:rsidR="00691CBB" w:rsidRPr="00425C51" w:rsidTr="000167F3">
        <w:tc>
          <w:tcPr>
            <w:tcW w:w="774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241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Түгәрәк өстәл “ФДТ һәм МБ ФДБС өйрәнү, чагыштыру”</w:t>
            </w:r>
          </w:p>
        </w:tc>
        <w:tc>
          <w:tcPr>
            <w:tcW w:w="2410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 мөдире – Шарифуллина Р.Х. , Өлкән тәрбияче- Шакирова Г.Г.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  <w:tc>
          <w:tcPr>
            <w:tcW w:w="1977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91CBB" w:rsidRPr="00425C51" w:rsidTr="000167F3">
        <w:tc>
          <w:tcPr>
            <w:tcW w:w="774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241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МБ ФДБС яктырткан фәнни-методик , көндәлек басма, матбугат материаллары буенча фикер алышу</w:t>
            </w:r>
          </w:p>
        </w:tc>
        <w:tc>
          <w:tcPr>
            <w:tcW w:w="2410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 мөдире – Шарифуллина Р.Х. , Өлкән тәрбияче- Шакирова Г.Г.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  <w:tc>
          <w:tcPr>
            <w:tcW w:w="1977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</w:tr>
      <w:tr w:rsidR="00691CBB" w:rsidRPr="00425C51" w:rsidTr="000167F3">
        <w:tc>
          <w:tcPr>
            <w:tcW w:w="774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241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МБ ФДБС  яктырткан педагогларның эш тәҗрибәләрен өйрәнү, гомүмиләштерү, тарату.</w:t>
            </w:r>
          </w:p>
        </w:tc>
        <w:tc>
          <w:tcPr>
            <w:tcW w:w="2410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 мөдире – Шарифуллина Р.Х.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77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</w:tr>
      <w:tr w:rsidR="00691CBB" w:rsidRPr="00425C51" w:rsidTr="000167F3">
        <w:tc>
          <w:tcPr>
            <w:tcW w:w="774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241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Узган уку елында  МБ ФДБС  эшчәнлеккә кертүгә әзерлек эшенә педагогик киңәшмәдә нәтиҗә ясау</w:t>
            </w:r>
          </w:p>
        </w:tc>
        <w:tc>
          <w:tcPr>
            <w:tcW w:w="2410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 мөдире – Шарифуллина Р.Х. , Өлкән тәрбияче- Шакирова Г.Г.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1977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Май</w:t>
            </w:r>
          </w:p>
        </w:tc>
      </w:tr>
      <w:tr w:rsidR="00691CBB" w:rsidRPr="00425C51" w:rsidTr="000167F3">
        <w:tc>
          <w:tcPr>
            <w:tcW w:w="774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241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МБ ФДБС БУ педагогик эшчәнлегенә кертеп җибәрүгә әзерлек эш торышына эшче төркем җитәкчесе отчеты</w:t>
            </w:r>
          </w:p>
        </w:tc>
        <w:tc>
          <w:tcPr>
            <w:tcW w:w="2410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Эшче төркем җитәкчес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  <w:tc>
          <w:tcPr>
            <w:tcW w:w="1977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91CBB" w:rsidRPr="00425C51" w:rsidTr="000167F3">
        <w:tc>
          <w:tcPr>
            <w:tcW w:w="11520" w:type="dxa"/>
            <w:gridSpan w:val="6"/>
          </w:tcPr>
          <w:p w:rsidR="00691CBB" w:rsidRPr="00425C51" w:rsidRDefault="00691CBB" w:rsidP="00425C5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Мәг</w:t>
            </w:r>
            <w:r w:rsidRPr="00425C51">
              <w:rPr>
                <w:rFonts w:ascii="Times New Roman" w:hAnsi="Times New Roman"/>
                <w:b/>
                <w:sz w:val="24"/>
                <w:szCs w:val="24"/>
              </w:rPr>
              <w:t>ъ</w:t>
            </w:r>
            <w:r w:rsidRPr="00425C5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лүмати яктан тәэмин ителеш</w:t>
            </w:r>
          </w:p>
        </w:tc>
      </w:tr>
      <w:tr w:rsidR="00691CBB" w:rsidRPr="00425C51" w:rsidTr="000167F3">
        <w:tc>
          <w:tcPr>
            <w:tcW w:w="774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41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БУ  сайтында эшчәнлеккә МБ ФДБС кертүне, өйрәнүне яктырткан материаллар урнаштыру</w:t>
            </w:r>
          </w:p>
        </w:tc>
        <w:tc>
          <w:tcPr>
            <w:tcW w:w="2410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Өлкән тәрбияче- Шакирова Г.Г.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  <w:tc>
          <w:tcPr>
            <w:tcW w:w="1977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</w:tr>
      <w:tr w:rsidR="00691CBB" w:rsidRPr="00425C51" w:rsidTr="000167F3">
        <w:tc>
          <w:tcPr>
            <w:tcW w:w="774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241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Сайтларга урнаштыру, язмача консултацияләр булдыру, җыелышлырында чыгышлар ясау  аша әти=әниләргә МБ ФДБС турында киң мәгълүмат бирү</w:t>
            </w:r>
          </w:p>
        </w:tc>
        <w:tc>
          <w:tcPr>
            <w:tcW w:w="2410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Өлкән тәрбияче- Шакирова Г.Г.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  <w:tc>
          <w:tcPr>
            <w:tcW w:w="1977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</w:tr>
      <w:tr w:rsidR="00691CBB" w:rsidRPr="00425C51" w:rsidTr="000167F3">
        <w:tc>
          <w:tcPr>
            <w:tcW w:w="774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241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МБ ФДБС кертү барышы, нәтиҗәләре турында публичный , ачык отчетлар булдыру.</w:t>
            </w:r>
          </w:p>
        </w:tc>
        <w:tc>
          <w:tcPr>
            <w:tcW w:w="2410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Эшче төркем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Май - сентябр</w:t>
            </w:r>
            <w:r w:rsidRPr="00425C51">
              <w:rPr>
                <w:rFonts w:ascii="Times New Roman" w:hAnsi="Times New Roman"/>
                <w:sz w:val="24"/>
                <w:szCs w:val="24"/>
              </w:rPr>
              <w:t>ь</w:t>
            </w:r>
          </w:p>
        </w:tc>
        <w:tc>
          <w:tcPr>
            <w:tcW w:w="1977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Май – сентябрь</w:t>
            </w:r>
          </w:p>
        </w:tc>
      </w:tr>
      <w:tr w:rsidR="00691CBB" w:rsidRPr="00425C51" w:rsidTr="000167F3">
        <w:tc>
          <w:tcPr>
            <w:tcW w:w="11520" w:type="dxa"/>
            <w:gridSpan w:val="6"/>
          </w:tcPr>
          <w:p w:rsidR="00691CBB" w:rsidRPr="00425C51" w:rsidRDefault="00691CBB" w:rsidP="00425C5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Финанс – экономик, материаль – техник яктан тәэмин ителеш</w:t>
            </w:r>
          </w:p>
        </w:tc>
      </w:tr>
      <w:tr w:rsidR="00691CBB" w:rsidRPr="00425C51" w:rsidTr="000167F3">
        <w:tc>
          <w:tcPr>
            <w:tcW w:w="774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41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МБ ФДБС күчү   өчен кирәк булган финанс чыгымнар күләмен билгеләү</w:t>
            </w:r>
          </w:p>
        </w:tc>
        <w:tc>
          <w:tcPr>
            <w:tcW w:w="2410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 мөдире – Шарифуллина Р.Х.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77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91CBB" w:rsidRPr="00425C51" w:rsidTr="000167F3">
        <w:tc>
          <w:tcPr>
            <w:tcW w:w="774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241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БУнең МБ ФДБС таләпләреннән чыгып укыту-методик тәэмин ителүне аналаизлау</w:t>
            </w:r>
          </w:p>
        </w:tc>
        <w:tc>
          <w:tcPr>
            <w:tcW w:w="2410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 мөдире – Шарифуллина Р.Х.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77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91CBB" w:rsidRPr="00425C51" w:rsidTr="000167F3">
        <w:tc>
          <w:tcPr>
            <w:tcW w:w="774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241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БУнең МБ ФДБС таләпләреннән  чыгып укыту-методик тәэмин ителешне анализлау</w:t>
            </w:r>
          </w:p>
        </w:tc>
        <w:tc>
          <w:tcPr>
            <w:tcW w:w="2410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 мөдире – Шарифуллина Р.Х. , Өлкән тәрбияче- Шакирова Г.Г.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77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91CBB" w:rsidRPr="00425C51" w:rsidTr="000167F3">
        <w:tc>
          <w:tcPr>
            <w:tcW w:w="774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241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БУдә МБ ФДБС таләпләреннән чыгып предметара үстерелешле тирәлек булдыру</w:t>
            </w:r>
          </w:p>
        </w:tc>
        <w:tc>
          <w:tcPr>
            <w:tcW w:w="2410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 мөдире – Шарифуллина Р.Х. , Өлкән тәрбияче- Шакирова Г.Г.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  <w:tc>
          <w:tcPr>
            <w:tcW w:w="1977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</w:tr>
      <w:tr w:rsidR="00691CBB" w:rsidRPr="00425C51" w:rsidTr="000167F3">
        <w:tc>
          <w:tcPr>
            <w:tcW w:w="774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241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БУ дә МБФДБС таләпләреннән чыгып санитар-гигиеник, материал</w:t>
            </w:r>
            <w:r w:rsidRPr="00425C51">
              <w:rPr>
                <w:rFonts w:ascii="Times New Roman" w:hAnsi="Times New Roman"/>
                <w:sz w:val="24"/>
                <w:szCs w:val="24"/>
              </w:rPr>
              <w:t>ь-техник  шартлар булдыру</w:t>
            </w:r>
          </w:p>
        </w:tc>
        <w:tc>
          <w:tcPr>
            <w:tcW w:w="2410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 мөдире – Шарифуллина Р.Х.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  <w:tc>
          <w:tcPr>
            <w:tcW w:w="1559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  <w:tc>
          <w:tcPr>
            <w:tcW w:w="1977" w:type="dxa"/>
          </w:tcPr>
          <w:p w:rsidR="00691CBB" w:rsidRPr="00425C51" w:rsidRDefault="00691CBB" w:rsidP="00425C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5C51">
              <w:rPr>
                <w:rFonts w:ascii="Times New Roman" w:hAnsi="Times New Roman"/>
                <w:sz w:val="24"/>
                <w:szCs w:val="24"/>
                <w:lang w:val="tt-RU"/>
              </w:rPr>
              <w:t>+</w:t>
            </w:r>
          </w:p>
        </w:tc>
      </w:tr>
    </w:tbl>
    <w:p w:rsidR="00691CBB" w:rsidRPr="003F3F38" w:rsidRDefault="00691CBB" w:rsidP="009B20AC">
      <w:pPr>
        <w:rPr>
          <w:rFonts w:ascii="Times New Roman" w:hAnsi="Times New Roman"/>
          <w:sz w:val="24"/>
          <w:szCs w:val="24"/>
          <w:lang w:val="tt-RU"/>
        </w:rPr>
      </w:pPr>
    </w:p>
    <w:sectPr w:rsidR="00691CBB" w:rsidRPr="003F3F38" w:rsidSect="000167F3">
      <w:pgSz w:w="11906" w:h="16838"/>
      <w:pgMar w:top="1134" w:right="850" w:bottom="1134" w:left="9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8B6E56"/>
    <w:multiLevelType w:val="hybridMultilevel"/>
    <w:tmpl w:val="4E22EE0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491863D5"/>
    <w:multiLevelType w:val="hybridMultilevel"/>
    <w:tmpl w:val="A6E880F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72660FAB"/>
    <w:multiLevelType w:val="hybridMultilevel"/>
    <w:tmpl w:val="1EE8F52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646A1"/>
    <w:rsid w:val="000167F3"/>
    <w:rsid w:val="000610B9"/>
    <w:rsid w:val="00094012"/>
    <w:rsid w:val="0024497F"/>
    <w:rsid w:val="00280EE2"/>
    <w:rsid w:val="00370FD8"/>
    <w:rsid w:val="003F3F38"/>
    <w:rsid w:val="00425C51"/>
    <w:rsid w:val="0050187F"/>
    <w:rsid w:val="005646A1"/>
    <w:rsid w:val="005B2ED1"/>
    <w:rsid w:val="00614010"/>
    <w:rsid w:val="00691CBB"/>
    <w:rsid w:val="006A53CF"/>
    <w:rsid w:val="007A367B"/>
    <w:rsid w:val="007C1ABE"/>
    <w:rsid w:val="007E0ACE"/>
    <w:rsid w:val="008071CB"/>
    <w:rsid w:val="00841283"/>
    <w:rsid w:val="00851C7F"/>
    <w:rsid w:val="00940451"/>
    <w:rsid w:val="009B20AC"/>
    <w:rsid w:val="00A2370F"/>
    <w:rsid w:val="00A374F4"/>
    <w:rsid w:val="00B91481"/>
    <w:rsid w:val="00B92786"/>
    <w:rsid w:val="00BC3DD0"/>
    <w:rsid w:val="00BF573F"/>
    <w:rsid w:val="00C118C6"/>
    <w:rsid w:val="00DF33FE"/>
    <w:rsid w:val="00E06D9E"/>
    <w:rsid w:val="00E643BE"/>
    <w:rsid w:val="00F5377A"/>
    <w:rsid w:val="00FC3D98"/>
    <w:rsid w:val="00FC5E8F"/>
    <w:rsid w:val="00FD03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2786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646A1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9B20A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288</TotalTime>
  <Pages>6</Pages>
  <Words>1136</Words>
  <Characters>6477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EpiCentr</cp:lastModifiedBy>
  <cp:revision>7</cp:revision>
  <cp:lastPrinted>2014-10-08T11:38:00Z</cp:lastPrinted>
  <dcterms:created xsi:type="dcterms:W3CDTF">2014-10-06T04:05:00Z</dcterms:created>
  <dcterms:modified xsi:type="dcterms:W3CDTF">2014-10-09T06:58:00Z</dcterms:modified>
</cp:coreProperties>
</file>